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46B58" w14:textId="3FAF7FF5" w:rsidR="003C122A" w:rsidRDefault="0030457D" w:rsidP="0030457D">
      <w:pPr>
        <w:tabs>
          <w:tab w:val="left" w:pos="2775"/>
        </w:tabs>
      </w:pPr>
      <w:r>
        <w:tab/>
      </w:r>
    </w:p>
    <w:tbl>
      <w:tblPr>
        <w:tblStyle w:val="Tablaconcuadrcula"/>
        <w:tblpPr w:leftFromText="141" w:rightFromText="141" w:vertAnchor="text" w:horzAnchor="margin" w:tblpY="804"/>
        <w:tblW w:w="0" w:type="auto"/>
        <w:tblLook w:val="04A0" w:firstRow="1" w:lastRow="0" w:firstColumn="1" w:lastColumn="0" w:noHBand="0" w:noVBand="1"/>
      </w:tblPr>
      <w:tblGrid>
        <w:gridCol w:w="1961"/>
        <w:gridCol w:w="3104"/>
        <w:gridCol w:w="1529"/>
        <w:gridCol w:w="2803"/>
      </w:tblGrid>
      <w:tr w:rsidR="003C122A" w:rsidRPr="003C122A" w14:paraId="1DBFA490" w14:textId="77777777" w:rsidTr="0030457D">
        <w:trPr>
          <w:trHeight w:val="357"/>
        </w:trPr>
        <w:tc>
          <w:tcPr>
            <w:tcW w:w="9397" w:type="dxa"/>
            <w:gridSpan w:val="4"/>
          </w:tcPr>
          <w:p w14:paraId="00A6E584" w14:textId="7355E48E" w:rsidR="003C122A" w:rsidRPr="003C122A" w:rsidRDefault="00BB6C7D" w:rsidP="0037326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ELECCIÓN DE DELEGAD</w:t>
            </w:r>
            <w:r w:rsidR="003C122A" w:rsidRPr="003C122A">
              <w:rPr>
                <w:rFonts w:ascii="Arial" w:hAnsi="Arial" w:cs="Arial"/>
                <w:b/>
                <w:sz w:val="28"/>
                <w:szCs w:val="28"/>
              </w:rPr>
              <w:t xml:space="preserve">OS </w:t>
            </w:r>
            <w:r w:rsidR="0030457D">
              <w:rPr>
                <w:rFonts w:ascii="Arial" w:hAnsi="Arial" w:cs="Arial"/>
                <w:b/>
                <w:sz w:val="28"/>
                <w:szCs w:val="28"/>
              </w:rPr>
              <w:t>2022-2025</w:t>
            </w:r>
          </w:p>
        </w:tc>
      </w:tr>
      <w:tr w:rsidR="003C122A" w14:paraId="491269CF" w14:textId="77777777" w:rsidTr="0030457D">
        <w:trPr>
          <w:trHeight w:val="1241"/>
        </w:trPr>
        <w:tc>
          <w:tcPr>
            <w:tcW w:w="9397" w:type="dxa"/>
            <w:gridSpan w:val="4"/>
            <w:vAlign w:val="center"/>
          </w:tcPr>
          <w:p w14:paraId="44D0C239" w14:textId="1EFB9C95" w:rsidR="003C122A" w:rsidRDefault="003C122A" w:rsidP="003732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C122A">
              <w:rPr>
                <w:rFonts w:ascii="Arial" w:hAnsi="Arial" w:cs="Arial"/>
                <w:b/>
                <w:sz w:val="24"/>
                <w:szCs w:val="24"/>
              </w:rPr>
              <w:t>Sindicato de Trabajadores del Sistema de Transporte del Vallé de Aburrá</w:t>
            </w:r>
          </w:p>
          <w:p w14:paraId="17B7E092" w14:textId="77777777" w:rsidR="003C122A" w:rsidRDefault="003C122A" w:rsidP="003732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2F0F0B" w14:textId="77777777" w:rsidR="003C122A" w:rsidRDefault="003C122A" w:rsidP="003732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SINTRAMETRO</w:t>
            </w:r>
          </w:p>
          <w:p w14:paraId="1C60CFD9" w14:textId="77777777" w:rsidR="003C122A" w:rsidRPr="003C122A" w:rsidRDefault="003C122A" w:rsidP="0037326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457D" w14:paraId="60EC1703" w14:textId="77777777" w:rsidTr="0030457D">
        <w:trPr>
          <w:trHeight w:val="306"/>
        </w:trPr>
        <w:tc>
          <w:tcPr>
            <w:tcW w:w="1961" w:type="dxa"/>
            <w:shd w:val="clear" w:color="auto" w:fill="FABF8F" w:themeFill="accent6" w:themeFillTint="99"/>
            <w:vAlign w:val="center"/>
          </w:tcPr>
          <w:p w14:paraId="4BF4DB16" w14:textId="77777777" w:rsidR="0030457D" w:rsidRPr="00BB6C7D" w:rsidRDefault="0030457D" w:rsidP="00373265">
            <w:pPr>
              <w:jc w:val="center"/>
              <w:rPr>
                <w:b/>
              </w:rPr>
            </w:pPr>
            <w:r w:rsidRPr="00BB6C7D">
              <w:rPr>
                <w:b/>
              </w:rPr>
              <w:t>CÉDULA</w:t>
            </w:r>
          </w:p>
        </w:tc>
        <w:tc>
          <w:tcPr>
            <w:tcW w:w="4633" w:type="dxa"/>
            <w:gridSpan w:val="2"/>
            <w:shd w:val="clear" w:color="auto" w:fill="FABF8F" w:themeFill="accent6" w:themeFillTint="99"/>
            <w:vAlign w:val="center"/>
          </w:tcPr>
          <w:p w14:paraId="0B85C817" w14:textId="77777777" w:rsidR="0030457D" w:rsidRPr="00BB6C7D" w:rsidRDefault="0030457D" w:rsidP="00373265">
            <w:pPr>
              <w:jc w:val="center"/>
              <w:rPr>
                <w:b/>
              </w:rPr>
            </w:pPr>
            <w:r w:rsidRPr="00BB6C7D">
              <w:rPr>
                <w:b/>
              </w:rPr>
              <w:t>NOMBRE COMPLETO</w:t>
            </w:r>
          </w:p>
        </w:tc>
        <w:tc>
          <w:tcPr>
            <w:tcW w:w="2802" w:type="dxa"/>
            <w:shd w:val="clear" w:color="auto" w:fill="FABF8F" w:themeFill="accent6" w:themeFillTint="99"/>
            <w:vAlign w:val="center"/>
          </w:tcPr>
          <w:p w14:paraId="2659DFD1" w14:textId="77777777" w:rsidR="0030457D" w:rsidRPr="00BB6C7D" w:rsidRDefault="0030457D" w:rsidP="00373265">
            <w:pPr>
              <w:jc w:val="center"/>
              <w:rPr>
                <w:b/>
              </w:rPr>
            </w:pPr>
            <w:r w:rsidRPr="00BB6C7D">
              <w:rPr>
                <w:b/>
              </w:rPr>
              <w:t>FIRMA</w:t>
            </w:r>
          </w:p>
        </w:tc>
      </w:tr>
      <w:tr w:rsidR="0030457D" w14:paraId="70F536FC" w14:textId="77777777" w:rsidTr="0030457D">
        <w:trPr>
          <w:trHeight w:val="617"/>
        </w:trPr>
        <w:tc>
          <w:tcPr>
            <w:tcW w:w="1961" w:type="dxa"/>
          </w:tcPr>
          <w:p w14:paraId="78D6D96C" w14:textId="77777777" w:rsidR="0030457D" w:rsidRDefault="0030457D" w:rsidP="00373265"/>
        </w:tc>
        <w:tc>
          <w:tcPr>
            <w:tcW w:w="4633" w:type="dxa"/>
            <w:gridSpan w:val="2"/>
          </w:tcPr>
          <w:p w14:paraId="655FF526" w14:textId="77777777" w:rsidR="0030457D" w:rsidRDefault="0030457D" w:rsidP="00373265"/>
        </w:tc>
        <w:tc>
          <w:tcPr>
            <w:tcW w:w="2802" w:type="dxa"/>
          </w:tcPr>
          <w:p w14:paraId="2D4CA8D1" w14:textId="77777777" w:rsidR="0030457D" w:rsidRDefault="0030457D" w:rsidP="00373265"/>
        </w:tc>
      </w:tr>
      <w:tr w:rsidR="0030457D" w14:paraId="22125EA4" w14:textId="77777777" w:rsidTr="0030457D">
        <w:trPr>
          <w:trHeight w:val="625"/>
        </w:trPr>
        <w:tc>
          <w:tcPr>
            <w:tcW w:w="1961" w:type="dxa"/>
          </w:tcPr>
          <w:p w14:paraId="06A1AF24" w14:textId="77777777" w:rsidR="0030457D" w:rsidRDefault="0030457D" w:rsidP="00373265"/>
        </w:tc>
        <w:tc>
          <w:tcPr>
            <w:tcW w:w="4633" w:type="dxa"/>
            <w:gridSpan w:val="2"/>
          </w:tcPr>
          <w:p w14:paraId="03C8B706" w14:textId="77777777" w:rsidR="0030457D" w:rsidRDefault="0030457D" w:rsidP="00373265"/>
        </w:tc>
        <w:tc>
          <w:tcPr>
            <w:tcW w:w="2802" w:type="dxa"/>
          </w:tcPr>
          <w:p w14:paraId="46220479" w14:textId="77777777" w:rsidR="0030457D" w:rsidRDefault="0030457D" w:rsidP="00373265"/>
        </w:tc>
      </w:tr>
      <w:tr w:rsidR="0030457D" w14:paraId="77B84B28" w14:textId="77777777" w:rsidTr="0030457D">
        <w:trPr>
          <w:trHeight w:val="634"/>
        </w:trPr>
        <w:tc>
          <w:tcPr>
            <w:tcW w:w="1961" w:type="dxa"/>
          </w:tcPr>
          <w:p w14:paraId="730F3715" w14:textId="77777777" w:rsidR="0030457D" w:rsidRDefault="0030457D" w:rsidP="00373265"/>
        </w:tc>
        <w:tc>
          <w:tcPr>
            <w:tcW w:w="4633" w:type="dxa"/>
            <w:gridSpan w:val="2"/>
          </w:tcPr>
          <w:p w14:paraId="29C10C27" w14:textId="77777777" w:rsidR="0030457D" w:rsidRDefault="0030457D" w:rsidP="00373265"/>
        </w:tc>
        <w:tc>
          <w:tcPr>
            <w:tcW w:w="2802" w:type="dxa"/>
          </w:tcPr>
          <w:p w14:paraId="6DFC00D1" w14:textId="77777777" w:rsidR="0030457D" w:rsidRDefault="0030457D" w:rsidP="00373265"/>
        </w:tc>
      </w:tr>
      <w:tr w:rsidR="0030457D" w14:paraId="746C5416" w14:textId="77777777" w:rsidTr="0030457D">
        <w:trPr>
          <w:trHeight w:val="628"/>
        </w:trPr>
        <w:tc>
          <w:tcPr>
            <w:tcW w:w="1961" w:type="dxa"/>
          </w:tcPr>
          <w:p w14:paraId="463FADC5" w14:textId="77777777" w:rsidR="0030457D" w:rsidRDefault="0030457D" w:rsidP="00373265"/>
        </w:tc>
        <w:tc>
          <w:tcPr>
            <w:tcW w:w="4633" w:type="dxa"/>
            <w:gridSpan w:val="2"/>
          </w:tcPr>
          <w:p w14:paraId="13FA2F1E" w14:textId="77777777" w:rsidR="0030457D" w:rsidRDefault="0030457D" w:rsidP="00373265"/>
        </w:tc>
        <w:tc>
          <w:tcPr>
            <w:tcW w:w="2802" w:type="dxa"/>
          </w:tcPr>
          <w:p w14:paraId="7FEE4F7C" w14:textId="77777777" w:rsidR="0030457D" w:rsidRDefault="0030457D" w:rsidP="00373265"/>
        </w:tc>
      </w:tr>
      <w:tr w:rsidR="0030457D" w14:paraId="2D7AB4F0" w14:textId="77777777" w:rsidTr="0030457D">
        <w:trPr>
          <w:trHeight w:val="637"/>
        </w:trPr>
        <w:tc>
          <w:tcPr>
            <w:tcW w:w="1961" w:type="dxa"/>
          </w:tcPr>
          <w:p w14:paraId="6768C1CB" w14:textId="77777777" w:rsidR="0030457D" w:rsidRDefault="0030457D" w:rsidP="00373265"/>
        </w:tc>
        <w:tc>
          <w:tcPr>
            <w:tcW w:w="4633" w:type="dxa"/>
            <w:gridSpan w:val="2"/>
          </w:tcPr>
          <w:p w14:paraId="38DF6EB9" w14:textId="77777777" w:rsidR="0030457D" w:rsidRDefault="0030457D" w:rsidP="00373265"/>
        </w:tc>
        <w:tc>
          <w:tcPr>
            <w:tcW w:w="2802" w:type="dxa"/>
          </w:tcPr>
          <w:p w14:paraId="6EA79136" w14:textId="77777777" w:rsidR="0030457D" w:rsidRDefault="0030457D" w:rsidP="00373265"/>
        </w:tc>
      </w:tr>
      <w:tr w:rsidR="0030457D" w14:paraId="4B3BD29F" w14:textId="77777777" w:rsidTr="0030457D">
        <w:trPr>
          <w:trHeight w:val="614"/>
        </w:trPr>
        <w:tc>
          <w:tcPr>
            <w:tcW w:w="1961" w:type="dxa"/>
          </w:tcPr>
          <w:p w14:paraId="4EE94ECE" w14:textId="77777777" w:rsidR="0030457D" w:rsidRDefault="0030457D" w:rsidP="00373265"/>
        </w:tc>
        <w:tc>
          <w:tcPr>
            <w:tcW w:w="4633" w:type="dxa"/>
            <w:gridSpan w:val="2"/>
          </w:tcPr>
          <w:p w14:paraId="6781229B" w14:textId="77777777" w:rsidR="0030457D" w:rsidRDefault="0030457D" w:rsidP="00373265"/>
        </w:tc>
        <w:tc>
          <w:tcPr>
            <w:tcW w:w="2802" w:type="dxa"/>
          </w:tcPr>
          <w:p w14:paraId="6019721E" w14:textId="77777777" w:rsidR="0030457D" w:rsidRDefault="0030457D" w:rsidP="00373265"/>
        </w:tc>
      </w:tr>
      <w:tr w:rsidR="00BB6C7D" w14:paraId="66C9C7AF" w14:textId="77777777" w:rsidTr="0030457D">
        <w:trPr>
          <w:trHeight w:val="620"/>
        </w:trPr>
        <w:tc>
          <w:tcPr>
            <w:tcW w:w="9397" w:type="dxa"/>
            <w:gridSpan w:val="4"/>
          </w:tcPr>
          <w:p w14:paraId="2231AD15" w14:textId="77777777" w:rsidR="00BB6C7D" w:rsidRDefault="00BB6C7D" w:rsidP="00373265"/>
        </w:tc>
      </w:tr>
      <w:tr w:rsidR="00BB6C7D" w14:paraId="315E0887" w14:textId="77777777" w:rsidTr="0030457D">
        <w:trPr>
          <w:trHeight w:val="306"/>
        </w:trPr>
        <w:tc>
          <w:tcPr>
            <w:tcW w:w="5065" w:type="dxa"/>
            <w:gridSpan w:val="2"/>
          </w:tcPr>
          <w:p w14:paraId="65FE623C" w14:textId="77777777" w:rsidR="00BB6C7D" w:rsidRPr="00BB6C7D" w:rsidRDefault="00BB6C7D" w:rsidP="00373265">
            <w:pPr>
              <w:rPr>
                <w:b/>
              </w:rPr>
            </w:pPr>
            <w:r>
              <w:rPr>
                <w:b/>
              </w:rPr>
              <w:t>Presentado por:</w:t>
            </w:r>
          </w:p>
        </w:tc>
        <w:tc>
          <w:tcPr>
            <w:tcW w:w="4331" w:type="dxa"/>
            <w:gridSpan w:val="2"/>
          </w:tcPr>
          <w:p w14:paraId="6B0B7395" w14:textId="77777777" w:rsidR="00BB6C7D" w:rsidRPr="00BB6C7D" w:rsidRDefault="00BB6C7D" w:rsidP="00373265">
            <w:pPr>
              <w:rPr>
                <w:b/>
              </w:rPr>
            </w:pPr>
            <w:r>
              <w:rPr>
                <w:b/>
              </w:rPr>
              <w:t>Recibida por:</w:t>
            </w:r>
          </w:p>
        </w:tc>
      </w:tr>
      <w:tr w:rsidR="00BB6C7D" w14:paraId="199A8985" w14:textId="77777777" w:rsidTr="0030457D">
        <w:trPr>
          <w:trHeight w:val="620"/>
        </w:trPr>
        <w:tc>
          <w:tcPr>
            <w:tcW w:w="5065" w:type="dxa"/>
            <w:gridSpan w:val="2"/>
            <w:vAlign w:val="bottom"/>
          </w:tcPr>
          <w:p w14:paraId="7F79DE02" w14:textId="77777777" w:rsidR="00BB6C7D" w:rsidRDefault="00BB6C7D" w:rsidP="00373265">
            <w:r>
              <w:rPr>
                <w:b/>
              </w:rPr>
              <w:t>Nombre:</w:t>
            </w:r>
          </w:p>
        </w:tc>
        <w:tc>
          <w:tcPr>
            <w:tcW w:w="4331" w:type="dxa"/>
            <w:gridSpan w:val="2"/>
            <w:vAlign w:val="bottom"/>
          </w:tcPr>
          <w:p w14:paraId="0146F10F" w14:textId="77777777" w:rsidR="00BB6C7D" w:rsidRPr="00BB6C7D" w:rsidRDefault="00BB6C7D" w:rsidP="00373265">
            <w:pPr>
              <w:rPr>
                <w:b/>
              </w:rPr>
            </w:pPr>
            <w:r>
              <w:rPr>
                <w:b/>
              </w:rPr>
              <w:t>Radicado:</w:t>
            </w:r>
          </w:p>
        </w:tc>
      </w:tr>
      <w:tr w:rsidR="00BB6C7D" w14:paraId="3E5B395F" w14:textId="77777777" w:rsidTr="0030457D">
        <w:trPr>
          <w:trHeight w:val="620"/>
        </w:trPr>
        <w:tc>
          <w:tcPr>
            <w:tcW w:w="5065" w:type="dxa"/>
            <w:gridSpan w:val="2"/>
            <w:vAlign w:val="bottom"/>
          </w:tcPr>
          <w:p w14:paraId="589A6837" w14:textId="77777777" w:rsidR="00BB6C7D" w:rsidRPr="00BB6C7D" w:rsidRDefault="00BB6C7D" w:rsidP="00373265">
            <w:pPr>
              <w:rPr>
                <w:b/>
              </w:rPr>
            </w:pPr>
            <w:r>
              <w:rPr>
                <w:b/>
              </w:rPr>
              <w:t>Firma:</w:t>
            </w:r>
          </w:p>
        </w:tc>
        <w:tc>
          <w:tcPr>
            <w:tcW w:w="4331" w:type="dxa"/>
            <w:gridSpan w:val="2"/>
            <w:vAlign w:val="bottom"/>
          </w:tcPr>
          <w:p w14:paraId="369CF477" w14:textId="77777777" w:rsidR="00BB6C7D" w:rsidRPr="00BB6C7D" w:rsidRDefault="00BB6C7D" w:rsidP="00373265">
            <w:pPr>
              <w:rPr>
                <w:b/>
              </w:rPr>
            </w:pPr>
            <w:r>
              <w:rPr>
                <w:b/>
              </w:rPr>
              <w:t>Fecha:</w:t>
            </w:r>
          </w:p>
        </w:tc>
      </w:tr>
      <w:tr w:rsidR="0030457D" w14:paraId="4B727567" w14:textId="77777777" w:rsidTr="0030457D">
        <w:trPr>
          <w:trHeight w:val="620"/>
        </w:trPr>
        <w:tc>
          <w:tcPr>
            <w:tcW w:w="5065" w:type="dxa"/>
            <w:gridSpan w:val="2"/>
            <w:vAlign w:val="bottom"/>
          </w:tcPr>
          <w:p w14:paraId="4CB4B792" w14:textId="045193CB" w:rsidR="0030457D" w:rsidRPr="00BB6C7D" w:rsidRDefault="0030457D" w:rsidP="00373265">
            <w:pPr>
              <w:rPr>
                <w:b/>
              </w:rPr>
            </w:pPr>
            <w:r>
              <w:rPr>
                <w:b/>
              </w:rPr>
              <w:t>Cédula:</w:t>
            </w:r>
          </w:p>
        </w:tc>
        <w:tc>
          <w:tcPr>
            <w:tcW w:w="4331" w:type="dxa"/>
            <w:gridSpan w:val="2"/>
            <w:vAlign w:val="bottom"/>
          </w:tcPr>
          <w:p w14:paraId="4BF32F82" w14:textId="77777777" w:rsidR="0030457D" w:rsidRPr="00BB6C7D" w:rsidRDefault="0030457D" w:rsidP="00373265">
            <w:pPr>
              <w:rPr>
                <w:b/>
              </w:rPr>
            </w:pPr>
            <w:r>
              <w:rPr>
                <w:b/>
              </w:rPr>
              <w:t>Hora:</w:t>
            </w:r>
          </w:p>
        </w:tc>
      </w:tr>
      <w:tr w:rsidR="0030457D" w14:paraId="0DC95007" w14:textId="77777777" w:rsidTr="0030457D">
        <w:trPr>
          <w:trHeight w:val="620"/>
        </w:trPr>
        <w:tc>
          <w:tcPr>
            <w:tcW w:w="5065" w:type="dxa"/>
            <w:gridSpan w:val="2"/>
            <w:vMerge w:val="restart"/>
          </w:tcPr>
          <w:p w14:paraId="010ECED5" w14:textId="489F73F0" w:rsidR="0030457D" w:rsidRPr="00BB6C7D" w:rsidRDefault="0030457D" w:rsidP="00373265">
            <w:pPr>
              <w:rPr>
                <w:b/>
              </w:rPr>
            </w:pPr>
          </w:p>
        </w:tc>
        <w:tc>
          <w:tcPr>
            <w:tcW w:w="4331" w:type="dxa"/>
            <w:gridSpan w:val="2"/>
            <w:vAlign w:val="bottom"/>
          </w:tcPr>
          <w:p w14:paraId="30216FC3" w14:textId="77777777" w:rsidR="0030457D" w:rsidRPr="00BB6C7D" w:rsidRDefault="0030457D" w:rsidP="00373265">
            <w:pPr>
              <w:rPr>
                <w:b/>
              </w:rPr>
            </w:pPr>
            <w:r>
              <w:rPr>
                <w:b/>
              </w:rPr>
              <w:t>Firma:</w:t>
            </w:r>
          </w:p>
        </w:tc>
      </w:tr>
      <w:tr w:rsidR="0030457D" w14:paraId="4F081BA7" w14:textId="77777777" w:rsidTr="0030457D">
        <w:trPr>
          <w:trHeight w:val="1040"/>
        </w:trPr>
        <w:tc>
          <w:tcPr>
            <w:tcW w:w="5065" w:type="dxa"/>
            <w:gridSpan w:val="2"/>
            <w:vMerge/>
          </w:tcPr>
          <w:p w14:paraId="7F0FE6C2" w14:textId="77777777" w:rsidR="0030457D" w:rsidRDefault="0030457D" w:rsidP="00373265"/>
        </w:tc>
        <w:tc>
          <w:tcPr>
            <w:tcW w:w="4331" w:type="dxa"/>
            <w:gridSpan w:val="2"/>
            <w:vAlign w:val="bottom"/>
          </w:tcPr>
          <w:p w14:paraId="20148A3D" w14:textId="77777777" w:rsidR="0030457D" w:rsidRPr="00BB6C7D" w:rsidRDefault="0030457D" w:rsidP="00373265">
            <w:pPr>
              <w:rPr>
                <w:b/>
              </w:rPr>
            </w:pPr>
            <w:r>
              <w:rPr>
                <w:b/>
              </w:rPr>
              <w:t>Número de Plancha:</w:t>
            </w:r>
          </w:p>
        </w:tc>
      </w:tr>
    </w:tbl>
    <w:p w14:paraId="5B0BAFD7" w14:textId="250917A9" w:rsidR="003C122A" w:rsidRPr="0030457D" w:rsidRDefault="00373265" w:rsidP="0030457D">
      <w:pPr>
        <w:jc w:val="center"/>
        <w:rPr>
          <w:b/>
          <w:sz w:val="24"/>
          <w:szCs w:val="24"/>
        </w:rPr>
      </w:pPr>
      <w:r w:rsidRPr="00373265">
        <w:rPr>
          <w:b/>
          <w:sz w:val="24"/>
          <w:szCs w:val="24"/>
        </w:rPr>
        <w:t>PLANCHA DE INSCRIPCIÓN</w:t>
      </w:r>
    </w:p>
    <w:sectPr w:rsidR="003C122A" w:rsidRPr="0030457D" w:rsidSect="0030457D">
      <w:headerReference w:type="even" r:id="rId8"/>
      <w:headerReference w:type="default" r:id="rId9"/>
      <w:headerReference w:type="first" r:id="rId10"/>
      <w:pgSz w:w="12240" w:h="15840" w:code="1"/>
      <w:pgMar w:top="2552" w:right="1325" w:bottom="141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5889C" w14:textId="77777777" w:rsidR="00E86BAC" w:rsidRDefault="00E86BAC" w:rsidP="00405194">
      <w:pPr>
        <w:spacing w:after="0" w:line="240" w:lineRule="auto"/>
      </w:pPr>
      <w:r>
        <w:separator/>
      </w:r>
    </w:p>
  </w:endnote>
  <w:endnote w:type="continuationSeparator" w:id="0">
    <w:p w14:paraId="49FBE68E" w14:textId="77777777" w:rsidR="00E86BAC" w:rsidRDefault="00E86BAC" w:rsidP="00405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D31BF" w14:textId="77777777" w:rsidR="00E86BAC" w:rsidRDefault="00E86BAC" w:rsidP="00405194">
      <w:pPr>
        <w:spacing w:after="0" w:line="240" w:lineRule="auto"/>
      </w:pPr>
      <w:r>
        <w:separator/>
      </w:r>
    </w:p>
  </w:footnote>
  <w:footnote w:type="continuationSeparator" w:id="0">
    <w:p w14:paraId="12A126D9" w14:textId="77777777" w:rsidR="00E86BAC" w:rsidRDefault="00E86BAC" w:rsidP="00405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9F112" w14:textId="77777777" w:rsidR="00C779DE" w:rsidRDefault="00E86BAC">
    <w:pPr>
      <w:pStyle w:val="Encabezado"/>
    </w:pPr>
    <w:r>
      <w:rPr>
        <w:noProof/>
        <w:lang w:val="es-ES" w:eastAsia="es-ES"/>
      </w:rPr>
      <w:pict w14:anchorId="74C02E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0684" o:spid="_x0000_s1044" type="#_x0000_t75" style="position:absolute;margin-left:0;margin-top:0;width:619.5pt;height:801.75pt;z-index:-251654144;mso-position-horizontal:center;mso-position-horizontal-relative:margin;mso-position-vertical:center;mso-position-vertical-relative:margin" o:allowincell="f">
          <v:imagedata r:id="rId1" o:title="HOJA-MEMBRETE-SINTRAMET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01F6" w14:textId="61F55109" w:rsidR="00C779DE" w:rsidRDefault="0030457D" w:rsidP="008B56C7">
    <w:pPr>
      <w:tabs>
        <w:tab w:val="left" w:pos="1170"/>
      </w:tabs>
    </w:pPr>
    <w:r>
      <w:rPr>
        <w:noProof/>
      </w:rPr>
      <w:drawing>
        <wp:anchor distT="0" distB="0" distL="114300" distR="114300" simplePos="0" relativeHeight="251663360" behindDoc="1" locked="0" layoutInCell="1" allowOverlap="1" wp14:anchorId="11C28F9C" wp14:editId="74611B4F">
          <wp:simplePos x="0" y="0"/>
          <wp:positionH relativeFrom="column">
            <wp:posOffset>-871855</wp:posOffset>
          </wp:positionH>
          <wp:positionV relativeFrom="paragraph">
            <wp:posOffset>-459740</wp:posOffset>
          </wp:positionV>
          <wp:extent cx="7773035" cy="10046970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035" cy="10046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B56C7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78B03" w14:textId="77777777" w:rsidR="00C779DE" w:rsidRDefault="00E86BAC">
    <w:pPr>
      <w:pStyle w:val="Encabezado"/>
    </w:pPr>
    <w:r>
      <w:rPr>
        <w:noProof/>
        <w:lang w:val="es-ES" w:eastAsia="es-ES"/>
      </w:rPr>
      <w:pict w14:anchorId="011EAA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0683" o:spid="_x0000_s1043" type="#_x0000_t75" style="position:absolute;margin-left:0;margin-top:0;width:619.5pt;height:801.75pt;z-index:-251655168;mso-position-horizontal:center;mso-position-horizontal-relative:margin;mso-position-vertical:center;mso-position-vertical-relative:margin" o:allowincell="f">
          <v:imagedata r:id="rId1" o:title="HOJA-MEMBRETE-SINTRAMETR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95B73"/>
    <w:multiLevelType w:val="hybridMultilevel"/>
    <w:tmpl w:val="74DA6076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B8F634D"/>
    <w:multiLevelType w:val="hybridMultilevel"/>
    <w:tmpl w:val="97FE878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81112"/>
    <w:multiLevelType w:val="hybridMultilevel"/>
    <w:tmpl w:val="36E8AD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F31E6"/>
    <w:multiLevelType w:val="multilevel"/>
    <w:tmpl w:val="F0186D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615E42"/>
    <w:multiLevelType w:val="multilevel"/>
    <w:tmpl w:val="C60E7C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8755595"/>
    <w:multiLevelType w:val="hybridMultilevel"/>
    <w:tmpl w:val="0874BC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929325">
    <w:abstractNumId w:val="1"/>
  </w:num>
  <w:num w:numId="2" w16cid:durableId="1805080306">
    <w:abstractNumId w:val="5"/>
  </w:num>
  <w:num w:numId="3" w16cid:durableId="1040670375">
    <w:abstractNumId w:val="4"/>
  </w:num>
  <w:num w:numId="4" w16cid:durableId="1061707449">
    <w:abstractNumId w:val="3"/>
  </w:num>
  <w:num w:numId="5" w16cid:durableId="1936550372">
    <w:abstractNumId w:val="0"/>
  </w:num>
  <w:num w:numId="6" w16cid:durableId="435321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e9e6d5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9DE"/>
    <w:rsid w:val="00026D15"/>
    <w:rsid w:val="0003564B"/>
    <w:rsid w:val="00037A72"/>
    <w:rsid w:val="00080A52"/>
    <w:rsid w:val="000A436D"/>
    <w:rsid w:val="000B1818"/>
    <w:rsid w:val="000B63B4"/>
    <w:rsid w:val="000C7AEB"/>
    <w:rsid w:val="000D1D6D"/>
    <w:rsid w:val="000E306C"/>
    <w:rsid w:val="000E3D3F"/>
    <w:rsid w:val="001212DF"/>
    <w:rsid w:val="00126B67"/>
    <w:rsid w:val="001350F0"/>
    <w:rsid w:val="0014131C"/>
    <w:rsid w:val="001676AF"/>
    <w:rsid w:val="00175378"/>
    <w:rsid w:val="001918C2"/>
    <w:rsid w:val="0019601E"/>
    <w:rsid w:val="001969AA"/>
    <w:rsid w:val="001A233A"/>
    <w:rsid w:val="001A255E"/>
    <w:rsid w:val="001D5C23"/>
    <w:rsid w:val="001F0C6E"/>
    <w:rsid w:val="00216F86"/>
    <w:rsid w:val="00224EDE"/>
    <w:rsid w:val="0024079C"/>
    <w:rsid w:val="0024608F"/>
    <w:rsid w:val="00247AF1"/>
    <w:rsid w:val="00265D10"/>
    <w:rsid w:val="00293DA0"/>
    <w:rsid w:val="002B6E02"/>
    <w:rsid w:val="002D1D80"/>
    <w:rsid w:val="002E0185"/>
    <w:rsid w:val="002F0503"/>
    <w:rsid w:val="002F087F"/>
    <w:rsid w:val="0030457D"/>
    <w:rsid w:val="003110C5"/>
    <w:rsid w:val="00312999"/>
    <w:rsid w:val="003212DA"/>
    <w:rsid w:val="00332443"/>
    <w:rsid w:val="00346F05"/>
    <w:rsid w:val="0034700C"/>
    <w:rsid w:val="0035711C"/>
    <w:rsid w:val="003623D5"/>
    <w:rsid w:val="00373265"/>
    <w:rsid w:val="00376D25"/>
    <w:rsid w:val="003A3B37"/>
    <w:rsid w:val="003C122A"/>
    <w:rsid w:val="003C67CB"/>
    <w:rsid w:val="003D47A9"/>
    <w:rsid w:val="003F7570"/>
    <w:rsid w:val="00405194"/>
    <w:rsid w:val="00416EF0"/>
    <w:rsid w:val="004453EC"/>
    <w:rsid w:val="00460AF1"/>
    <w:rsid w:val="00463839"/>
    <w:rsid w:val="004741E8"/>
    <w:rsid w:val="00495C15"/>
    <w:rsid w:val="004A37C7"/>
    <w:rsid w:val="004D180D"/>
    <w:rsid w:val="004D1AF4"/>
    <w:rsid w:val="004D2D21"/>
    <w:rsid w:val="004D5E14"/>
    <w:rsid w:val="004F4A5F"/>
    <w:rsid w:val="005003E6"/>
    <w:rsid w:val="00503391"/>
    <w:rsid w:val="00504710"/>
    <w:rsid w:val="00507CE3"/>
    <w:rsid w:val="00524F39"/>
    <w:rsid w:val="0052659E"/>
    <w:rsid w:val="00530690"/>
    <w:rsid w:val="00571255"/>
    <w:rsid w:val="00585B7B"/>
    <w:rsid w:val="00590BED"/>
    <w:rsid w:val="005D0602"/>
    <w:rsid w:val="005D075E"/>
    <w:rsid w:val="005E5602"/>
    <w:rsid w:val="00602CE6"/>
    <w:rsid w:val="00606371"/>
    <w:rsid w:val="006077BE"/>
    <w:rsid w:val="00611DEF"/>
    <w:rsid w:val="00617CA8"/>
    <w:rsid w:val="00620DDB"/>
    <w:rsid w:val="00622975"/>
    <w:rsid w:val="0062364B"/>
    <w:rsid w:val="00637BAD"/>
    <w:rsid w:val="00670BE0"/>
    <w:rsid w:val="00671165"/>
    <w:rsid w:val="00692F09"/>
    <w:rsid w:val="006F5B98"/>
    <w:rsid w:val="006F61A7"/>
    <w:rsid w:val="007000B0"/>
    <w:rsid w:val="00714976"/>
    <w:rsid w:val="0072436D"/>
    <w:rsid w:val="0073053C"/>
    <w:rsid w:val="00745498"/>
    <w:rsid w:val="00760550"/>
    <w:rsid w:val="00763C1F"/>
    <w:rsid w:val="00772A40"/>
    <w:rsid w:val="007A42C1"/>
    <w:rsid w:val="007B7181"/>
    <w:rsid w:val="007D182D"/>
    <w:rsid w:val="007D2771"/>
    <w:rsid w:val="007E1C4F"/>
    <w:rsid w:val="007E2F91"/>
    <w:rsid w:val="007F4A3C"/>
    <w:rsid w:val="00805BB3"/>
    <w:rsid w:val="008126C0"/>
    <w:rsid w:val="008214A7"/>
    <w:rsid w:val="00874E9F"/>
    <w:rsid w:val="00897FD1"/>
    <w:rsid w:val="008A2570"/>
    <w:rsid w:val="008A6F32"/>
    <w:rsid w:val="008B0879"/>
    <w:rsid w:val="008B43C8"/>
    <w:rsid w:val="008B545A"/>
    <w:rsid w:val="008B56C7"/>
    <w:rsid w:val="008E38BF"/>
    <w:rsid w:val="008E61BB"/>
    <w:rsid w:val="008E65CB"/>
    <w:rsid w:val="008E671E"/>
    <w:rsid w:val="008F08C7"/>
    <w:rsid w:val="00904D1F"/>
    <w:rsid w:val="009078E8"/>
    <w:rsid w:val="00971B91"/>
    <w:rsid w:val="009E62B4"/>
    <w:rsid w:val="009E78CA"/>
    <w:rsid w:val="00A058D4"/>
    <w:rsid w:val="00A062EA"/>
    <w:rsid w:val="00A15864"/>
    <w:rsid w:val="00A2582F"/>
    <w:rsid w:val="00A32DF4"/>
    <w:rsid w:val="00A378EC"/>
    <w:rsid w:val="00A52C72"/>
    <w:rsid w:val="00A63DD8"/>
    <w:rsid w:val="00A65EEB"/>
    <w:rsid w:val="00A77428"/>
    <w:rsid w:val="00AA7F8A"/>
    <w:rsid w:val="00AE575E"/>
    <w:rsid w:val="00AF3B93"/>
    <w:rsid w:val="00B0019C"/>
    <w:rsid w:val="00B25ACA"/>
    <w:rsid w:val="00B4190A"/>
    <w:rsid w:val="00B45AFA"/>
    <w:rsid w:val="00B767E0"/>
    <w:rsid w:val="00BB4867"/>
    <w:rsid w:val="00BB6C7D"/>
    <w:rsid w:val="00BC1C37"/>
    <w:rsid w:val="00BC631E"/>
    <w:rsid w:val="00BC6863"/>
    <w:rsid w:val="00BD2546"/>
    <w:rsid w:val="00BE0187"/>
    <w:rsid w:val="00BE7BD1"/>
    <w:rsid w:val="00BF0448"/>
    <w:rsid w:val="00C037A0"/>
    <w:rsid w:val="00C4123E"/>
    <w:rsid w:val="00C4543A"/>
    <w:rsid w:val="00C50F50"/>
    <w:rsid w:val="00C779DE"/>
    <w:rsid w:val="00C81CB3"/>
    <w:rsid w:val="00CA4BE6"/>
    <w:rsid w:val="00CF2DA7"/>
    <w:rsid w:val="00CF3BB7"/>
    <w:rsid w:val="00CF4DA3"/>
    <w:rsid w:val="00D02883"/>
    <w:rsid w:val="00D21D58"/>
    <w:rsid w:val="00D32195"/>
    <w:rsid w:val="00D42DB6"/>
    <w:rsid w:val="00D75A45"/>
    <w:rsid w:val="00D825C9"/>
    <w:rsid w:val="00D9388E"/>
    <w:rsid w:val="00DB0929"/>
    <w:rsid w:val="00E21BFB"/>
    <w:rsid w:val="00E22412"/>
    <w:rsid w:val="00E3020F"/>
    <w:rsid w:val="00E65346"/>
    <w:rsid w:val="00E679E6"/>
    <w:rsid w:val="00E74A93"/>
    <w:rsid w:val="00E75B2E"/>
    <w:rsid w:val="00E86BAC"/>
    <w:rsid w:val="00E87739"/>
    <w:rsid w:val="00E93B16"/>
    <w:rsid w:val="00EA447C"/>
    <w:rsid w:val="00EB2E44"/>
    <w:rsid w:val="00EB5F9A"/>
    <w:rsid w:val="00EC1AB3"/>
    <w:rsid w:val="00ED0B55"/>
    <w:rsid w:val="00EE5F80"/>
    <w:rsid w:val="00F1062E"/>
    <w:rsid w:val="00F155BD"/>
    <w:rsid w:val="00F22337"/>
    <w:rsid w:val="00F354C8"/>
    <w:rsid w:val="00F37C3F"/>
    <w:rsid w:val="00F60786"/>
    <w:rsid w:val="00F97C8F"/>
    <w:rsid w:val="00FC44EE"/>
    <w:rsid w:val="00FF3BF3"/>
    <w:rsid w:val="00FF4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9e6d5"/>
    </o:shapedefaults>
    <o:shapelayout v:ext="edit">
      <o:idmap v:ext="edit" data="2"/>
    </o:shapelayout>
  </w:shapeDefaults>
  <w:decimalSymbol w:val=","/>
  <w:listSeparator w:val=";"/>
  <w14:docId w14:val="02CDE22C"/>
  <w15:docId w15:val="{7FE85D87-3CB5-437D-95EA-6A5FDE667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A23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5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5194"/>
  </w:style>
  <w:style w:type="paragraph" w:styleId="Piedepgina">
    <w:name w:val="footer"/>
    <w:basedOn w:val="Normal"/>
    <w:link w:val="PiedepginaCar"/>
    <w:uiPriority w:val="99"/>
    <w:unhideWhenUsed/>
    <w:rsid w:val="00405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5194"/>
  </w:style>
  <w:style w:type="paragraph" w:styleId="Textodeglobo">
    <w:name w:val="Balloon Text"/>
    <w:basedOn w:val="Normal"/>
    <w:link w:val="TextodegloboCar"/>
    <w:uiPriority w:val="99"/>
    <w:semiHidden/>
    <w:unhideWhenUsed/>
    <w:rsid w:val="00405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19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75A4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F3B93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1A23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8E671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F2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EZ">
    <w:name w:val="DIEZ"/>
    <w:rsid w:val="00EA447C"/>
    <w:pPr>
      <w:spacing w:before="112" w:after="112" w:line="220" w:lineRule="atLeast"/>
      <w:ind w:firstLine="170"/>
      <w:jc w:val="both"/>
    </w:pPr>
    <w:rPr>
      <w:rFonts w:ascii="Arial" w:eastAsia="Times New Roman" w:hAnsi="Arial" w:cs="Times New Roman"/>
      <w:noProof/>
      <w:color w:val="000000"/>
      <w:sz w:val="26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3C122A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3C122A"/>
    <w:rPr>
      <w:rFonts w:ascii="Arial" w:eastAsia="Times New Roman" w:hAnsi="Arial" w:cs="Times New Roman"/>
      <w:sz w:val="24"/>
      <w:szCs w:val="20"/>
      <w:lang w:eastAsia="es-ES"/>
    </w:rPr>
  </w:style>
  <w:style w:type="table" w:styleId="Tablaconcuadrcula">
    <w:name w:val="Table Grid"/>
    <w:basedOn w:val="Tablanormal"/>
    <w:uiPriority w:val="59"/>
    <w:rsid w:val="003C12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9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0%20MINKALABS%20-%20JUAN\01%20CLIENTES\SINTRAMETRO\IDENTIDAD%20CORPORATIVA\HOJA%20MEMBRETE%20SINTRAMETRO-BAS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773D3-74EB-47D3-9D9E-A4BD9C6F8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MEMBRETE SINTRAMETRO-BASE</Template>
  <TotalTime>40</TotalTime>
  <Pages>1</Pages>
  <Words>47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Luisa</dc:creator>
  <cp:lastModifiedBy>User</cp:lastModifiedBy>
  <cp:revision>3</cp:revision>
  <cp:lastPrinted>2019-05-09T15:28:00Z</cp:lastPrinted>
  <dcterms:created xsi:type="dcterms:W3CDTF">2019-05-09T16:08:00Z</dcterms:created>
  <dcterms:modified xsi:type="dcterms:W3CDTF">2022-05-18T14:35:00Z</dcterms:modified>
</cp:coreProperties>
</file>